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74FC6" w:rsidRPr="0017037B" w:rsidRDefault="00774FC6" w:rsidP="006303FE">
      <w:pPr>
        <w:pStyle w:val="Heading1"/>
        <w:numPr>
          <w:ilvl w:val="0"/>
          <w:numId w:val="1"/>
        </w:numPr>
        <w:jc w:val="both"/>
        <w:rPr>
          <w:rFonts w:ascii="Times" w:hAnsi="Times"/>
        </w:rPr>
      </w:pPr>
      <w:r w:rsidRPr="0017037B">
        <w:rPr>
          <w:rFonts w:ascii="Times" w:hAnsi="Times"/>
        </w:rPr>
        <w:t>Scientific Justification</w:t>
      </w:r>
    </w:p>
    <w:p w:rsidR="006303FE" w:rsidRDefault="006303FE">
      <w:pPr>
        <w:pStyle w:val="BodyText"/>
        <w:ind w:firstLine="720"/>
      </w:pPr>
    </w:p>
    <w:p w:rsidR="006303FE" w:rsidRDefault="006303FE">
      <w:pPr>
        <w:pStyle w:val="BodyText"/>
        <w:ind w:firstLine="720"/>
      </w:pPr>
      <w:r>
        <w:t>ENTER YOUR TEXT HERE.</w:t>
      </w:r>
    </w:p>
    <w:p w:rsidR="006303FE" w:rsidRPr="0017037B" w:rsidRDefault="006303FE" w:rsidP="006303FE">
      <w:pPr>
        <w:jc w:val="both"/>
        <w:rPr>
          <w:rFonts w:ascii="Times" w:hAnsi="Times"/>
        </w:rPr>
      </w:pPr>
    </w:p>
    <w:p w:rsidR="006303FE" w:rsidRPr="0017037B" w:rsidRDefault="006303FE" w:rsidP="006303FE">
      <w:pPr>
        <w:pStyle w:val="Heading1"/>
        <w:numPr>
          <w:ilvl w:val="0"/>
          <w:numId w:val="1"/>
        </w:numPr>
        <w:jc w:val="both"/>
        <w:rPr>
          <w:rFonts w:ascii="Times" w:hAnsi="Times"/>
        </w:rPr>
      </w:pPr>
      <w:r w:rsidRPr="0017037B">
        <w:rPr>
          <w:rFonts w:ascii="Times" w:hAnsi="Times"/>
        </w:rPr>
        <w:t>Description of the Observations</w:t>
      </w:r>
    </w:p>
    <w:p w:rsidR="006303FE" w:rsidRDefault="006303FE">
      <w:pPr>
        <w:pStyle w:val="BodyText"/>
        <w:ind w:firstLine="720"/>
      </w:pPr>
    </w:p>
    <w:p w:rsidR="006303FE" w:rsidRDefault="006303FE">
      <w:pPr>
        <w:pStyle w:val="BodyText"/>
        <w:ind w:firstLine="720"/>
      </w:pPr>
      <w:r>
        <w:t>ENTER YOUR TEXT HERE.</w:t>
      </w:r>
    </w:p>
    <w:p w:rsidR="006303FE" w:rsidRPr="0017037B" w:rsidRDefault="006303FE" w:rsidP="006303FE">
      <w:pPr>
        <w:jc w:val="both"/>
        <w:rPr>
          <w:rFonts w:ascii="Times" w:hAnsi="Times"/>
        </w:rPr>
      </w:pPr>
    </w:p>
    <w:p w:rsidR="006303FE" w:rsidRPr="0017037B" w:rsidRDefault="006303FE" w:rsidP="006303FE">
      <w:pPr>
        <w:pStyle w:val="Heading1"/>
        <w:numPr>
          <w:ilvl w:val="0"/>
          <w:numId w:val="1"/>
        </w:numPr>
        <w:jc w:val="both"/>
        <w:rPr>
          <w:rFonts w:ascii="Times" w:hAnsi="Times"/>
        </w:rPr>
      </w:pPr>
      <w:r w:rsidRPr="0017037B">
        <w:rPr>
          <w:rFonts w:ascii="Times" w:hAnsi="Times"/>
        </w:rPr>
        <w:t>Special Requirements</w:t>
      </w:r>
    </w:p>
    <w:p w:rsidR="006303FE" w:rsidRDefault="006303FE">
      <w:pPr>
        <w:pStyle w:val="BodyText"/>
        <w:ind w:firstLine="720"/>
      </w:pPr>
    </w:p>
    <w:p w:rsidR="006303FE" w:rsidRDefault="006303FE">
      <w:pPr>
        <w:pStyle w:val="BodyText"/>
        <w:ind w:firstLine="720"/>
      </w:pPr>
      <w:r>
        <w:t>ENTER YOUR TEXT HERE.</w:t>
      </w:r>
    </w:p>
    <w:p w:rsidR="006303FE" w:rsidRPr="0017037B" w:rsidRDefault="006303FE" w:rsidP="006303FE">
      <w:pPr>
        <w:jc w:val="both"/>
        <w:rPr>
          <w:rFonts w:ascii="Times" w:hAnsi="Times"/>
        </w:rPr>
      </w:pPr>
    </w:p>
    <w:p w:rsidR="006303FE" w:rsidRPr="0017037B" w:rsidRDefault="006303FE" w:rsidP="006303FE">
      <w:pPr>
        <w:pStyle w:val="Heading1"/>
        <w:numPr>
          <w:ilvl w:val="0"/>
          <w:numId w:val="1"/>
        </w:numPr>
        <w:jc w:val="both"/>
        <w:rPr>
          <w:rFonts w:ascii="Times" w:hAnsi="Times"/>
        </w:rPr>
      </w:pPr>
      <w:r w:rsidRPr="0017037B">
        <w:rPr>
          <w:rFonts w:ascii="Times" w:hAnsi="Times"/>
        </w:rPr>
        <w:t>Coordinated Observations</w:t>
      </w:r>
    </w:p>
    <w:p w:rsidR="006303FE" w:rsidRDefault="006303FE">
      <w:pPr>
        <w:pStyle w:val="BodyText"/>
        <w:ind w:firstLine="720"/>
      </w:pPr>
    </w:p>
    <w:p w:rsidR="006303FE" w:rsidRDefault="006303FE">
      <w:pPr>
        <w:pStyle w:val="BodyText"/>
        <w:ind w:firstLine="720"/>
      </w:pPr>
      <w:r>
        <w:t>ENTER YOUR TEXT HERE.</w:t>
      </w:r>
    </w:p>
    <w:p w:rsidR="006303FE" w:rsidRPr="0017037B" w:rsidRDefault="006303FE" w:rsidP="006303FE">
      <w:pPr>
        <w:jc w:val="both"/>
        <w:rPr>
          <w:rFonts w:ascii="Times" w:hAnsi="Times"/>
        </w:rPr>
      </w:pPr>
    </w:p>
    <w:p w:rsidR="006303FE" w:rsidRPr="0017037B" w:rsidRDefault="006303FE" w:rsidP="006303FE">
      <w:pPr>
        <w:pStyle w:val="Heading1"/>
        <w:numPr>
          <w:ilvl w:val="0"/>
          <w:numId w:val="1"/>
        </w:numPr>
        <w:jc w:val="both"/>
        <w:rPr>
          <w:rFonts w:ascii="Times" w:hAnsi="Times"/>
        </w:rPr>
      </w:pPr>
      <w:r w:rsidRPr="0017037B">
        <w:rPr>
          <w:rFonts w:ascii="Times" w:hAnsi="Times"/>
        </w:rPr>
        <w:t>Justify Duplications</w:t>
      </w:r>
    </w:p>
    <w:p w:rsidR="006303FE" w:rsidRDefault="006303FE">
      <w:pPr>
        <w:pStyle w:val="BodyText"/>
        <w:ind w:firstLine="720"/>
      </w:pPr>
    </w:p>
    <w:p w:rsidR="006303FE" w:rsidRDefault="006303FE">
      <w:pPr>
        <w:pStyle w:val="BodyText"/>
        <w:ind w:firstLine="720"/>
      </w:pPr>
      <w:r>
        <w:t>ENTER YOUR TEXT HERE.</w:t>
      </w:r>
    </w:p>
    <w:p w:rsidR="006303FE" w:rsidRPr="0017037B" w:rsidRDefault="006303FE" w:rsidP="006303FE">
      <w:pPr>
        <w:jc w:val="both"/>
        <w:rPr>
          <w:rFonts w:ascii="Times" w:hAnsi="Times"/>
        </w:rPr>
      </w:pPr>
    </w:p>
    <w:p w:rsidR="0089077F" w:rsidRPr="0017037B" w:rsidRDefault="0089077F" w:rsidP="0089077F">
      <w:pPr>
        <w:pStyle w:val="Heading1"/>
        <w:numPr>
          <w:ilvl w:val="0"/>
          <w:numId w:val="1"/>
        </w:numPr>
        <w:jc w:val="both"/>
        <w:rPr>
          <w:rFonts w:ascii="Times" w:hAnsi="Times"/>
        </w:rPr>
      </w:pPr>
      <w:r>
        <w:rPr>
          <w:rFonts w:ascii="Times" w:hAnsi="Times"/>
        </w:rPr>
        <w:t>Analysis Plan</w:t>
      </w:r>
    </w:p>
    <w:p w:rsidR="0089077F" w:rsidRDefault="0089077F" w:rsidP="0089077F">
      <w:pPr>
        <w:pStyle w:val="BodyText"/>
        <w:ind w:firstLine="720"/>
      </w:pPr>
    </w:p>
    <w:p w:rsidR="0089077F" w:rsidRDefault="0089077F" w:rsidP="0089077F">
      <w:pPr>
        <w:pStyle w:val="BodyText"/>
        <w:ind w:firstLine="720"/>
      </w:pPr>
      <w:r>
        <w:t>ENTER YOUR TEXT HERE</w:t>
      </w:r>
      <w:r w:rsidR="00422754">
        <w:t xml:space="preserve"> (if applicable, otherwise delete section).</w:t>
      </w:r>
    </w:p>
    <w:p w:rsidR="006303FE" w:rsidRPr="0017037B" w:rsidRDefault="006303FE" w:rsidP="006303FE">
      <w:pPr>
        <w:jc w:val="both"/>
        <w:rPr>
          <w:rFonts w:ascii="Times" w:hAnsi="Times"/>
        </w:rPr>
      </w:pPr>
    </w:p>
    <w:p w:rsidR="006303FE" w:rsidRPr="0017037B" w:rsidRDefault="006303FE" w:rsidP="006303FE">
      <w:pPr>
        <w:widowControl w:val="0"/>
        <w:autoSpaceDE w:val="0"/>
        <w:autoSpaceDN w:val="0"/>
        <w:adjustRightInd w:val="0"/>
        <w:jc w:val="both"/>
      </w:pPr>
    </w:p>
    <w:sectPr w:rsidR="006303FE" w:rsidRPr="0017037B" w:rsidSect="00EA5A42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12D7A" w:rsidRDefault="00112D7A">
      <w:r>
        <w:separator/>
      </w:r>
    </w:p>
  </w:endnote>
  <w:endnote w:type="continuationSeparator" w:id="0">
    <w:p w:rsidR="00112D7A" w:rsidRDefault="00112D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">
    <w:altName w:val="Times New Roman"/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303FE" w:rsidRDefault="006303F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303FE" w:rsidRDefault="006303F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303FE" w:rsidRDefault="006303FE">
    <w:pPr>
      <w:pStyle w:val="Footer"/>
      <w:framePr w:wrap="around" w:vAnchor="text" w:hAnchor="margin" w:xAlign="center" w:y="1"/>
      <w:rPr>
        <w:rStyle w:val="PageNumber"/>
        <w:sz w:val="20"/>
      </w:rPr>
    </w:pP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PAGE  </w:instrText>
    </w:r>
    <w:r>
      <w:rPr>
        <w:rStyle w:val="PageNumber"/>
        <w:sz w:val="20"/>
      </w:rPr>
      <w:fldChar w:fldCharType="separate"/>
    </w:r>
    <w:r w:rsidR="00EA5A42">
      <w:rPr>
        <w:rStyle w:val="PageNumber"/>
        <w:noProof/>
        <w:sz w:val="20"/>
      </w:rPr>
      <w:t>1</w:t>
    </w:r>
    <w:r>
      <w:rPr>
        <w:rStyle w:val="PageNumber"/>
        <w:sz w:val="20"/>
      </w:rPr>
      <w:fldChar w:fldCharType="end"/>
    </w:r>
  </w:p>
  <w:p w:rsidR="006303FE" w:rsidRDefault="006303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12D7A" w:rsidRDefault="00112D7A">
      <w:r>
        <w:separator/>
      </w:r>
    </w:p>
  </w:footnote>
  <w:footnote w:type="continuationSeparator" w:id="0">
    <w:p w:rsidR="00112D7A" w:rsidRDefault="00112D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7C39D1"/>
    <w:multiLevelType w:val="hybridMultilevel"/>
    <w:tmpl w:val="7B3AEF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362788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A3C"/>
    <w:rsid w:val="000A1436"/>
    <w:rsid w:val="00112D7A"/>
    <w:rsid w:val="00227460"/>
    <w:rsid w:val="003C38EC"/>
    <w:rsid w:val="003D3BF9"/>
    <w:rsid w:val="00422754"/>
    <w:rsid w:val="004B696E"/>
    <w:rsid w:val="006303FE"/>
    <w:rsid w:val="00774FC6"/>
    <w:rsid w:val="0089077F"/>
    <w:rsid w:val="009765BD"/>
    <w:rsid w:val="009E14A7"/>
    <w:rsid w:val="00DB2EB1"/>
    <w:rsid w:val="00E84759"/>
    <w:rsid w:val="00EA5A42"/>
  </w:rsids>
  <m:mathPr>
    <m:mathFont m:val="Cambria Math"/>
    <m:brkBin m:val="before"/>
    <m:brkBinSub m:val="--"/>
    <m:smallFrac m:val="0"/>
    <m:dispDef m:val="0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efaultImageDpi w14:val="300"/>
  <w15:chartTrackingRefBased/>
  <w15:docId w15:val="{BE3B1BE8-2564-FE4C-BA27-ED2A37C4A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28"/>
    </w:rPr>
  </w:style>
  <w:style w:type="character" w:default="1" w:styleId="DefaultParagraphFont">
    <w:name w:val="Default Paragraph Font"/>
  </w:style>
  <w:style w:type="table" w:default="1" w:styleId="TableNormal">
    <w:name w:val="Normal Table"/>
    <w:semiHidden/>
    <w:rPr>
      <w:lang w:bidi="ar-SA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link w:val="BodyTextChar"/>
    <w:pPr>
      <w:ind w:right="-720"/>
      <w:jc w:val="both"/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character" w:styleId="Hyperlink">
    <w:name w:val="Hyperlink"/>
    <w:rsid w:val="0017037B"/>
    <w:rPr>
      <w:color w:val="0000FF"/>
      <w:u w:val="single"/>
    </w:rPr>
  </w:style>
  <w:style w:type="character" w:customStyle="1" w:styleId="BodyTextChar">
    <w:name w:val="Body Text Char"/>
    <w:link w:val="BodyText"/>
    <w:rsid w:val="00DF590B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phase1-GO.docx</Template>
  <TotalTime>1</TotalTime>
  <Pages>1</Pages>
  <Words>48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Scientific Justification</vt:lpstr>
    </vt:vector>
  </TitlesOfParts>
  <Company>Home</Company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Scientific Justification</dc:title>
  <dc:subject/>
  <dc:creator>Brett Blacker</dc:creator>
  <cp:keywords/>
  <cp:lastModifiedBy>Microsoft Office User</cp:lastModifiedBy>
  <cp:revision>2</cp:revision>
  <cp:lastPrinted>2009-07-27T12:54:00Z</cp:lastPrinted>
  <dcterms:created xsi:type="dcterms:W3CDTF">2023-08-29T15:23:00Z</dcterms:created>
  <dcterms:modified xsi:type="dcterms:W3CDTF">2023-08-29T15:23:00Z</dcterms:modified>
</cp:coreProperties>
</file>