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B93CAC" w:rsidRDefault="002119E1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 xml:space="preserve">Rationale for </w:t>
      </w:r>
      <w:r w:rsidR="00B74DE2">
        <w:rPr>
          <w:rFonts w:ascii="Times" w:hAnsi="Times"/>
        </w:rPr>
        <w:t>Mid-Cycle</w:t>
      </w:r>
      <w:r w:rsidR="00B93CAC">
        <w:rPr>
          <w:rFonts w:ascii="Times" w:hAnsi="Times"/>
        </w:rPr>
        <w:t xml:space="preserve"> Time</w:t>
      </w:r>
    </w:p>
    <w:p w:rsidR="00B93CAC" w:rsidRDefault="00B93CAC"/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>
      <w:pPr>
        <w:pStyle w:val="Heading1"/>
        <w:rPr>
          <w:rFonts w:ascii="Times" w:hAnsi="Times"/>
        </w:rPr>
      </w:pPr>
    </w:p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Scientific Justification</w:t>
      </w:r>
    </w:p>
    <w:p w:rsidR="00B93CAC" w:rsidRDefault="00B93CAC"/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/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Description of the Observations</w:t>
      </w:r>
    </w:p>
    <w:p w:rsidR="00B93CAC" w:rsidRDefault="00B93CAC">
      <w:pPr>
        <w:pStyle w:val="BodyText3"/>
      </w:pPr>
    </w:p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/>
    <w:p w:rsidR="00B93CAC" w:rsidRDefault="00B93CAC">
      <w:pPr>
        <w:pStyle w:val="Heading1"/>
        <w:numPr>
          <w:ilvl w:val="0"/>
          <w:numId w:val="1"/>
        </w:numPr>
        <w:rPr>
          <w:rFonts w:ascii="Times" w:hAnsi="Times"/>
        </w:rPr>
      </w:pPr>
      <w:r>
        <w:rPr>
          <w:rFonts w:ascii="Times" w:hAnsi="Times"/>
        </w:rPr>
        <w:t>Scheduling Requirements</w:t>
      </w:r>
    </w:p>
    <w:p w:rsidR="00B93CAC" w:rsidRDefault="00B93CAC">
      <w:pPr>
        <w:pStyle w:val="BodyText2"/>
        <w:jc w:val="both"/>
        <w:rPr>
          <w:sz w:val="24"/>
        </w:rPr>
      </w:pPr>
    </w:p>
    <w:p w:rsidR="00B93CAC" w:rsidRDefault="00B93CAC">
      <w:pPr>
        <w:pStyle w:val="BodyText"/>
        <w:ind w:firstLine="720"/>
        <w:rPr>
          <w:rFonts w:ascii="Times" w:hAnsi="Times"/>
        </w:rPr>
      </w:pPr>
      <w:r>
        <w:rPr>
          <w:rFonts w:ascii="Times" w:hAnsi="Times"/>
        </w:rPr>
        <w:t>ENTER YOUR TEXT HERE.</w:t>
      </w:r>
    </w:p>
    <w:p w:rsidR="00B93CAC" w:rsidRDefault="00B93CAC" w:rsidP="00A86294">
      <w:pPr>
        <w:pStyle w:val="BodyText"/>
        <w:ind w:firstLine="720"/>
        <w:rPr>
          <w:rFonts w:ascii="Times" w:hAnsi="Times"/>
        </w:rPr>
      </w:pPr>
    </w:p>
    <w:sectPr w:rsidR="00B93CAC" w:rsidSect="00502C15">
      <w:footerReference w:type="even" r:id="rId7"/>
      <w:footerReference w:type="default" r:id="rId8"/>
      <w:pgSz w:w="12240" w:h="15840"/>
      <w:pgMar w:top="1440" w:right="1800" w:bottom="1440" w:left="180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5F01F6" w:rsidRDefault="005F01F6">
      <w:r>
        <w:separator/>
      </w:r>
    </w:p>
  </w:endnote>
  <w:endnote w:type="continuationSeparator" w:id="0">
    <w:p w:rsidR="005F01F6" w:rsidRDefault="005F01F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Times">
    <w:altName w:val="Times New Roman"/>
    <w:panose1 w:val="02000500000000000000"/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93CAC" w:rsidRDefault="00B93CAC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B93CAC" w:rsidRDefault="00B93CA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B93CAC" w:rsidRDefault="00B93CAC">
    <w:pPr>
      <w:pStyle w:val="Footer"/>
      <w:framePr w:wrap="around" w:vAnchor="text" w:hAnchor="margin" w:xAlign="center" w:y="1"/>
      <w:rPr>
        <w:rStyle w:val="PageNumber"/>
        <w:sz w:val="20"/>
      </w:rPr>
    </w:pPr>
    <w:r>
      <w:rPr>
        <w:rStyle w:val="PageNumber"/>
        <w:sz w:val="20"/>
      </w:rPr>
      <w:fldChar w:fldCharType="begin"/>
    </w:r>
    <w:r>
      <w:rPr>
        <w:rStyle w:val="PageNumber"/>
        <w:sz w:val="20"/>
      </w:rPr>
      <w:instrText xml:space="preserve">PAGE  </w:instrText>
    </w:r>
    <w:r>
      <w:rPr>
        <w:rStyle w:val="PageNumber"/>
        <w:sz w:val="20"/>
      </w:rPr>
      <w:fldChar w:fldCharType="separate"/>
    </w:r>
    <w:r w:rsidR="00502C15">
      <w:rPr>
        <w:rStyle w:val="PageNumber"/>
        <w:noProof/>
        <w:sz w:val="20"/>
      </w:rPr>
      <w:t>1</w:t>
    </w:r>
    <w:r>
      <w:rPr>
        <w:rStyle w:val="PageNumber"/>
        <w:sz w:val="20"/>
      </w:rPr>
      <w:fldChar w:fldCharType="end"/>
    </w:r>
  </w:p>
  <w:p w:rsidR="00B93CAC" w:rsidRDefault="00B93CA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5F01F6" w:rsidRDefault="005F01F6">
      <w:r>
        <w:separator/>
      </w:r>
    </w:p>
  </w:footnote>
  <w:footnote w:type="continuationSeparator" w:id="0">
    <w:p w:rsidR="005F01F6" w:rsidRDefault="005F01F6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10062120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672456"/>
    <w:multiLevelType w:val="hybridMultilevel"/>
    <w:tmpl w:val="4B70568E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 w16cid:durableId="723993426">
    <w:abstractNumId w:val="1"/>
  </w:num>
  <w:num w:numId="2" w16cid:durableId="165085986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embedSystemFonts/>
  <w:proofState w:grammar="clean"/>
  <w:defaultTabStop w:val="720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D7CDD"/>
    <w:rsid w:val="002119E1"/>
    <w:rsid w:val="00312536"/>
    <w:rsid w:val="004D009C"/>
    <w:rsid w:val="00502C15"/>
    <w:rsid w:val="00565A50"/>
    <w:rsid w:val="005F01F6"/>
    <w:rsid w:val="007E2830"/>
    <w:rsid w:val="00A83B06"/>
    <w:rsid w:val="00A86294"/>
    <w:rsid w:val="00A918DE"/>
    <w:rsid w:val="00B74DE2"/>
    <w:rsid w:val="00B93CAC"/>
    <w:rsid w:val="00C2425A"/>
    <w:rsid w:val="00E60A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efaultImageDpi w14:val="300"/>
  <w15:chartTrackingRefBased/>
  <w15:docId w15:val="{03E6EB41-0754-374E-B1E8-BDFA6CDEB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uiPriority="1" w:qFormat="1"/>
    <w:lsdException w:name="Medium Grid 3" w:uiPriority="60"/>
    <w:lsdException w:name="Dark List" w:uiPriority="61"/>
    <w:lsdException w:name="Colorful Shading" w:uiPriority="62"/>
    <w:lsdException w:name="Colorful List" w:uiPriority="63"/>
    <w:lsdException w:name="Colorful Grid" w:uiPriority="64"/>
    <w:lsdException w:name="Light Shading Accent 1" w:uiPriority="65"/>
    <w:lsdException w:name="Light List Accent 1" w:uiPriority="66"/>
    <w:lsdException w:name="Light Grid Accent 1" w:uiPriority="67"/>
    <w:lsdException w:name="Medium Shading 1 Accent 1" w:uiPriority="68"/>
    <w:lsdException w:name="Medium Shading 2 Accent 1" w:uiPriority="69"/>
    <w:lsdException w:name="Medium List 1 Accent 1" w:uiPriority="70"/>
    <w:lsdException w:name="Revision" w:uiPriority="71"/>
    <w:lsdException w:name="List Paragraph" w:uiPriority="72" w:qFormat="1"/>
    <w:lsdException w:name="Quote" w:uiPriority="73" w:qFormat="1"/>
    <w:lsdException w:name="Intense Quote" w:uiPriority="60" w:qFormat="1"/>
    <w:lsdException w:name="Medium List 2 Accent 1" w:uiPriority="61"/>
    <w:lsdException w:name="Medium Grid 1 Accent 1" w:uiPriority="62"/>
    <w:lsdException w:name="Medium Grid 2 Accent 1" w:uiPriority="63"/>
    <w:lsdException w:name="Medium Grid 3 Accent 1" w:uiPriority="64"/>
    <w:lsdException w:name="Dark List Accent 1" w:uiPriority="65"/>
    <w:lsdException w:name="Colorful Shading Accent 1"/>
    <w:lsdException w:name="Colorful List Accent 1" w:uiPriority="34" w:qFormat="1"/>
    <w:lsdException w:name="Colorful Grid Accent 1" w:uiPriority="29" w:qFormat="1"/>
    <w:lsdException w:name="Light Shading Accent 2" w:uiPriority="30" w:qFormat="1"/>
    <w:lsdException w:name="Light List Accent 2" w:uiPriority="66"/>
    <w:lsdException w:name="Light Grid Accent 2" w:uiPriority="67"/>
    <w:lsdException w:name="Medium Shading 1 Accent 2" w:uiPriority="68"/>
    <w:lsdException w:name="Medium Shading 2 Accent 2" w:uiPriority="69"/>
    <w:lsdException w:name="Medium List 1 Accent 2" w:uiPriority="70"/>
    <w:lsdException w:name="Medium List 2 Accent 2" w:uiPriority="71"/>
    <w:lsdException w:name="Medium Grid 1 Accent 2" w:uiPriority="72"/>
    <w:lsdException w:name="Medium Grid 2 Accent 2" w:uiPriority="73"/>
    <w:lsdException w:name="Medium Grid 3 Accent 2" w:uiPriority="60"/>
    <w:lsdException w:name="Dark List Accent 2" w:uiPriority="61"/>
    <w:lsdException w:name="Colorful Shading Accent 2" w:uiPriority="62"/>
    <w:lsdException w:name="Colorful List Accent 2" w:uiPriority="63"/>
    <w:lsdException w:name="Colorful Grid Accent 2" w:uiPriority="64"/>
    <w:lsdException w:name="Light Shading Accent 3" w:uiPriority="65"/>
    <w:lsdException w:name="Light List Accent 3" w:uiPriority="66"/>
    <w:lsdException w:name="Light Grid Accent 3" w:uiPriority="67"/>
    <w:lsdException w:name="Medium Shading 1 Accent 3" w:uiPriority="68"/>
    <w:lsdException w:name="Medium Shading 2 Accent 3" w:uiPriority="69"/>
    <w:lsdException w:name="Medium List 1 Accent 3" w:uiPriority="70"/>
    <w:lsdException w:name="Medium List 2 Accent 3" w:uiPriority="71"/>
    <w:lsdException w:name="Medium Grid 1 Accent 3" w:uiPriority="72"/>
    <w:lsdException w:name="Medium Grid 2 Accent 3" w:uiPriority="73"/>
    <w:lsdException w:name="Medium Grid 3 Accent 3" w:uiPriority="60"/>
    <w:lsdException w:name="Dark List Accent 3" w:uiPriority="61"/>
    <w:lsdException w:name="Colorful Shading Accent 3" w:uiPriority="62"/>
    <w:lsdException w:name="Colorful List Accent 3" w:uiPriority="63"/>
    <w:lsdException w:name="Colorful Grid Accent 3" w:uiPriority="64"/>
    <w:lsdException w:name="Light Shading Accent 4" w:uiPriority="65"/>
    <w:lsdException w:name="Light List Accent 4" w:uiPriority="66"/>
    <w:lsdException w:name="Light Grid Accent 4" w:uiPriority="67"/>
    <w:lsdException w:name="Medium Shading 1 Accent 4" w:uiPriority="68"/>
    <w:lsdException w:name="Medium Shading 2 Accent 4" w:uiPriority="69"/>
    <w:lsdException w:name="Medium List 1 Accent 4" w:uiPriority="70"/>
    <w:lsdException w:name="Medium List 2 Accent 4" w:uiPriority="71"/>
    <w:lsdException w:name="Medium Grid 1 Accent 4" w:uiPriority="72"/>
    <w:lsdException w:name="Medium Grid 2 Accent 4" w:uiPriority="73"/>
    <w:lsdException w:name="Medium Grid 3 Accent 4" w:uiPriority="60"/>
    <w:lsdException w:name="Dark List Accent 4" w:uiPriority="61"/>
    <w:lsdException w:name="Colorful Shading Accent 4" w:uiPriority="62"/>
    <w:lsdException w:name="Colorful List Accent 4" w:uiPriority="63"/>
    <w:lsdException w:name="Colorful Grid Accent 4" w:uiPriority="64"/>
    <w:lsdException w:name="Light Shading Accent 5" w:uiPriority="65"/>
    <w:lsdException w:name="Light List Accent 5" w:uiPriority="66"/>
    <w:lsdException w:name="Light Grid Accent 5" w:uiPriority="67"/>
    <w:lsdException w:name="Medium Shading 1 Accent 5" w:uiPriority="68"/>
    <w:lsdException w:name="Medium Shading 2 Accent 5" w:uiPriority="69"/>
    <w:lsdException w:name="Medium List 1 Accent 5" w:uiPriority="70"/>
    <w:lsdException w:name="Medium List 2 Accent 5" w:uiPriority="71"/>
    <w:lsdException w:name="Medium Grid 1 Accent 5" w:uiPriority="72"/>
    <w:lsdException w:name="Medium Grid 2 Accent 5" w:uiPriority="73"/>
    <w:lsdException w:name="Medium Grid 3 Accent 5" w:uiPriority="60"/>
    <w:lsdException w:name="Dark List Accent 5" w:uiPriority="61"/>
    <w:lsdException w:name="Colorful Shading Accent 5" w:uiPriority="62"/>
    <w:lsdException w:name="Colorful List Accent 5" w:uiPriority="63"/>
    <w:lsdException w:name="Colorful Grid Accent 5" w:uiPriority="64"/>
    <w:lsdException w:name="Light Shading Accent 6" w:uiPriority="65"/>
    <w:lsdException w:name="Light List Accent 6" w:uiPriority="66"/>
    <w:lsdException w:name="Light Grid Accent 6" w:uiPriority="67"/>
    <w:lsdException w:name="Medium Shading 1 Accent 6" w:uiPriority="68"/>
    <w:lsdException w:name="Medium Shading 2 Accent 6" w:uiPriority="69"/>
    <w:lsdException w:name="Medium List 1 Accent 6" w:uiPriority="70"/>
    <w:lsdException w:name="Medium List 2 Accent 6" w:uiPriority="71"/>
    <w:lsdException w:name="Medium Grid 1 Accent 6" w:uiPriority="72"/>
    <w:lsdException w:name="Medium Grid 2 Accent 6" w:uiPriority="73"/>
    <w:lsdException w:name="Medium Grid 3 Accent 6" w:uiPriority="60"/>
    <w:lsdException w:name="Dark List Accent 6" w:uiPriority="61"/>
    <w:lsdException w:name="Colorful Shading Accent 6" w:uiPriority="62"/>
    <w:lsdException w:name="Colorful List Accent 6" w:uiPriority="63"/>
    <w:lsdException w:name="Colorful Grid Accent 6" w:uiPriority="64"/>
    <w:lsdException w:name="Subtle Emphasis" w:uiPriority="65" w:qFormat="1"/>
    <w:lsdException w:name="Intense Emphasis" w:uiPriority="66" w:qFormat="1"/>
    <w:lsdException w:name="Subtle Reference" w:uiPriority="67" w:qFormat="1"/>
    <w:lsdException w:name="Intense Reference" w:uiPriority="68" w:qFormat="1"/>
    <w:lsdException w:name="Book Title" w:uiPriority="69" w:qFormat="1"/>
    <w:lsdException w:name="Bibliography" w:uiPriority="70"/>
    <w:lsdException w:name="TOC Heading" w:semiHidden="1" w:uiPriority="71" w:unhideWhenUsed="1" w:qFormat="1"/>
    <w:lsdException w:name="Plain Table 1" w:uiPriority="72"/>
    <w:lsdException w:name="Plain Table 2" w:uiPriority="73"/>
    <w:lsdException w:name="Plain Table 3" w:uiPriority="19" w:qFormat="1"/>
    <w:lsdException w:name="Plain Table 4" w:uiPriority="21" w:qFormat="1"/>
    <w:lsdException w:name="Plain Table 5" w:uiPriority="31" w:qFormat="1"/>
    <w:lsdException w:name="Grid Table Light" w:uiPriority="32" w:qFormat="1"/>
    <w:lsdException w:name="Grid Table 1 Light" w:uiPriority="33" w:qFormat="1"/>
    <w:lsdException w:name="Grid Table 2" w:semiHidden="1" w:uiPriority="37" w:unhideWhenUsed="1"/>
    <w:lsdException w:name="Grid Table 3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</w:rPr>
  </w:style>
  <w:style w:type="paragraph" w:styleId="Heading1">
    <w:name w:val="heading 1"/>
    <w:basedOn w:val="Normal"/>
    <w:next w:val="Normal"/>
    <w:qFormat/>
    <w:pPr>
      <w:keepNext/>
      <w:outlineLvl w:val="0"/>
    </w:pPr>
    <w:rPr>
      <w:b/>
      <w:sz w:val="28"/>
    </w:rPr>
  </w:style>
  <w:style w:type="character" w:default="1" w:styleId="DefaultParagraphFont">
    <w:name w:val="Default Paragraph Font"/>
  </w:style>
  <w:style w:type="table" w:default="1" w:styleId="TableNormal">
    <w:name w:val="Normal Table"/>
    <w:semiHidden/>
    <w:rPr>
      <w:lang w:bidi="ar-SA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paragraph" w:styleId="BodyText">
    <w:name w:val="Body Text"/>
    <w:basedOn w:val="Normal"/>
    <w:pPr>
      <w:ind w:right="-720"/>
      <w:jc w:val="both"/>
    </w:pPr>
  </w:style>
  <w:style w:type="paragraph" w:styleId="Footer">
    <w:name w:val="footer"/>
    <w:basedOn w:val="Normal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</w:style>
  <w:style w:type="paragraph" w:styleId="Header">
    <w:name w:val="header"/>
    <w:basedOn w:val="Normal"/>
    <w:pPr>
      <w:tabs>
        <w:tab w:val="center" w:pos="4320"/>
        <w:tab w:val="right" w:pos="8640"/>
      </w:tabs>
    </w:pPr>
  </w:style>
  <w:style w:type="paragraph" w:styleId="BodyText2">
    <w:name w:val="Body Text 2"/>
    <w:basedOn w:val="Normal"/>
    <w:rPr>
      <w:color w:val="000000"/>
      <w:sz w:val="22"/>
    </w:rPr>
  </w:style>
  <w:style w:type="paragraph" w:styleId="BodyText3">
    <w:name w:val="Body Text 3"/>
    <w:basedOn w:val="Normal"/>
    <w:pPr>
      <w:jc w:val="both"/>
    </w:pPr>
    <w:rPr>
      <w:color w:val="000000"/>
      <w:sz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phase1-MC.docx</Template>
  <TotalTime>1</TotalTime>
  <Pages>1</Pages>
  <Words>30</Words>
  <Characters>176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Scientific Justification</vt:lpstr>
    </vt:vector>
  </TitlesOfParts>
  <Company>Home</Company>
  <LinksUpToDate>false</LinksUpToDate>
  <CharactersWithSpaces>205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Scientific Justification</dc:title>
  <dc:subject/>
  <dc:creator>Brett Blacker</dc:creator>
  <cp:keywords/>
  <cp:lastModifiedBy>Microsoft Office User</cp:lastModifiedBy>
  <cp:revision>2</cp:revision>
  <cp:lastPrinted>2002-10-22T18:52:00Z</cp:lastPrinted>
  <dcterms:created xsi:type="dcterms:W3CDTF">2023-08-29T15:24:00Z</dcterms:created>
  <dcterms:modified xsi:type="dcterms:W3CDTF">2023-08-29T15:24:00Z</dcterms:modified>
</cp:coreProperties>
</file>