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93CAC" w:rsidRDefault="00B93CAC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Rationale for DD Time</w:t>
      </w:r>
    </w:p>
    <w:p w:rsidR="00B93CAC" w:rsidRDefault="00B93CAC"/>
    <w:p w:rsidR="00B93CAC" w:rsidRDefault="00B93CAC">
      <w:pPr>
        <w:pStyle w:val="BodyText"/>
        <w:ind w:firstLine="720"/>
        <w:rPr>
          <w:rFonts w:ascii="Times" w:hAnsi="Times"/>
        </w:rPr>
      </w:pPr>
      <w:r>
        <w:rPr>
          <w:rFonts w:ascii="Times" w:hAnsi="Times"/>
        </w:rPr>
        <w:t>ENTER YOUR TEXT HERE.</w:t>
      </w:r>
    </w:p>
    <w:p w:rsidR="00B93CAC" w:rsidRDefault="00B93CAC">
      <w:pPr>
        <w:pStyle w:val="Heading1"/>
        <w:rPr>
          <w:rFonts w:ascii="Times" w:hAnsi="Times"/>
        </w:rPr>
      </w:pPr>
    </w:p>
    <w:p w:rsidR="00B93CAC" w:rsidRDefault="00B93CAC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Scientific Justification</w:t>
      </w:r>
    </w:p>
    <w:p w:rsidR="00B93CAC" w:rsidRDefault="00B93CAC"/>
    <w:p w:rsidR="00B93CAC" w:rsidRDefault="00B93CAC">
      <w:pPr>
        <w:pStyle w:val="BodyText"/>
        <w:ind w:firstLine="720"/>
        <w:rPr>
          <w:rFonts w:ascii="Times" w:hAnsi="Times"/>
        </w:rPr>
      </w:pPr>
      <w:r>
        <w:rPr>
          <w:rFonts w:ascii="Times" w:hAnsi="Times"/>
        </w:rPr>
        <w:t>ENTER YOUR TEXT HERE.</w:t>
      </w:r>
    </w:p>
    <w:p w:rsidR="00B93CAC" w:rsidRDefault="00B93CAC"/>
    <w:p w:rsidR="00B93CAC" w:rsidRDefault="00B93CAC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Description of the Observations</w:t>
      </w:r>
    </w:p>
    <w:p w:rsidR="00B93CAC" w:rsidRDefault="00B93CAC">
      <w:pPr>
        <w:pStyle w:val="BodyText3"/>
      </w:pPr>
    </w:p>
    <w:p w:rsidR="00B93CAC" w:rsidRDefault="00B93CAC">
      <w:pPr>
        <w:pStyle w:val="BodyText"/>
        <w:ind w:firstLine="720"/>
        <w:rPr>
          <w:rFonts w:ascii="Times" w:hAnsi="Times"/>
        </w:rPr>
      </w:pPr>
      <w:r>
        <w:rPr>
          <w:rFonts w:ascii="Times" w:hAnsi="Times"/>
        </w:rPr>
        <w:t>ENTER YOUR TEXT HERE.</w:t>
      </w:r>
    </w:p>
    <w:p w:rsidR="00B93CAC" w:rsidRDefault="00B93CAC"/>
    <w:p w:rsidR="00B93CAC" w:rsidRDefault="00B93CAC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Scheduling Requirements</w:t>
      </w:r>
    </w:p>
    <w:p w:rsidR="00B93CAC" w:rsidRDefault="00B93CAC">
      <w:pPr>
        <w:pStyle w:val="BodyText2"/>
        <w:jc w:val="both"/>
        <w:rPr>
          <w:sz w:val="24"/>
        </w:rPr>
      </w:pPr>
    </w:p>
    <w:p w:rsidR="00B93CAC" w:rsidRDefault="00B93CAC">
      <w:pPr>
        <w:pStyle w:val="BodyText"/>
        <w:ind w:firstLine="720"/>
        <w:rPr>
          <w:rFonts w:ascii="Times" w:hAnsi="Times"/>
        </w:rPr>
      </w:pPr>
      <w:r>
        <w:rPr>
          <w:rFonts w:ascii="Times" w:hAnsi="Times"/>
        </w:rPr>
        <w:t>ENTER YOUR TEXT HERE.</w:t>
      </w:r>
    </w:p>
    <w:p w:rsidR="00B93CAC" w:rsidRDefault="00B93CAC"/>
    <w:p w:rsidR="00B93CAC" w:rsidRDefault="00B93CAC">
      <w:pPr>
        <w:pStyle w:val="BodyText"/>
        <w:rPr>
          <w:rFonts w:ascii="Times" w:hAnsi="Times"/>
        </w:rPr>
      </w:pPr>
    </w:p>
    <w:sectPr w:rsidR="00B93CAC" w:rsidSect="00236799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021D7" w:rsidRDefault="003021D7">
      <w:r>
        <w:separator/>
      </w:r>
    </w:p>
  </w:endnote>
  <w:endnote w:type="continuationSeparator" w:id="0">
    <w:p w:rsidR="003021D7" w:rsidRDefault="00302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altName w:val="Times New Roman"/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93CAC" w:rsidRDefault="00B93CA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93CAC" w:rsidRDefault="00B93CA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93CAC" w:rsidRDefault="00B93CAC">
    <w:pPr>
      <w:pStyle w:val="Footer"/>
      <w:framePr w:wrap="around" w:vAnchor="text" w:hAnchor="margin" w:xAlign="center" w:y="1"/>
      <w:rPr>
        <w:rStyle w:val="PageNumber"/>
        <w:sz w:val="20"/>
      </w:rPr>
    </w:pP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PAGE  </w:instrText>
    </w:r>
    <w:r>
      <w:rPr>
        <w:rStyle w:val="PageNumber"/>
        <w:sz w:val="20"/>
      </w:rPr>
      <w:fldChar w:fldCharType="separate"/>
    </w:r>
    <w:r w:rsidR="00236799">
      <w:rPr>
        <w:rStyle w:val="PageNumber"/>
        <w:noProof/>
        <w:sz w:val="20"/>
      </w:rPr>
      <w:t>1</w:t>
    </w:r>
    <w:r>
      <w:rPr>
        <w:rStyle w:val="PageNumber"/>
        <w:sz w:val="20"/>
      </w:rPr>
      <w:fldChar w:fldCharType="end"/>
    </w:r>
  </w:p>
  <w:p w:rsidR="00B93CAC" w:rsidRDefault="00B93C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021D7" w:rsidRDefault="003021D7">
      <w:r>
        <w:separator/>
      </w:r>
    </w:p>
  </w:footnote>
  <w:footnote w:type="continuationSeparator" w:id="0">
    <w:p w:rsidR="003021D7" w:rsidRDefault="003021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72456"/>
    <w:multiLevelType w:val="hybridMultilevel"/>
    <w:tmpl w:val="4B70568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236439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embedSystemFonts/>
  <w:proofState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CDD"/>
    <w:rsid w:val="00236799"/>
    <w:rsid w:val="003021D7"/>
    <w:rsid w:val="00312536"/>
    <w:rsid w:val="003753E6"/>
    <w:rsid w:val="008A1D14"/>
    <w:rsid w:val="00A94EED"/>
    <w:rsid w:val="00B93CAC"/>
    <w:rsid w:val="00E55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efaultImageDpi w14:val="300"/>
  <w15:chartTrackingRefBased/>
  <w15:docId w15:val="{068C375D-818C-F84B-AEAB-66D84DFEA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8"/>
    </w:rPr>
  </w:style>
  <w:style w:type="character" w:default="1" w:styleId="DefaultParagraphFont">
    <w:name w:val="Default Paragraph Font"/>
  </w:style>
  <w:style w:type="table" w:default="1" w:styleId="TableNormal">
    <w:name w:val="Normal Table"/>
    <w:semiHidden/>
    <w:rPr>
      <w:lang w:bidi="ar-SA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ind w:right="-720"/>
      <w:jc w:val="both"/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2">
    <w:name w:val="Body Text 2"/>
    <w:basedOn w:val="Normal"/>
    <w:rPr>
      <w:color w:val="000000"/>
      <w:sz w:val="22"/>
    </w:rPr>
  </w:style>
  <w:style w:type="paragraph" w:styleId="BodyText3">
    <w:name w:val="Body Text 3"/>
    <w:basedOn w:val="Normal"/>
    <w:pPr>
      <w:jc w:val="both"/>
    </w:pPr>
    <w:rPr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phase1-DD.docx</Template>
  <TotalTime>0</TotalTime>
  <Pages>1</Pages>
  <Words>29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Scientific Justification</vt:lpstr>
    </vt:vector>
  </TitlesOfParts>
  <Company>Home</Company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Scientific Justification</dc:title>
  <dc:subject/>
  <dc:creator>Brett Blacker</dc:creator>
  <cp:keywords/>
  <cp:lastModifiedBy>Microsoft Office User</cp:lastModifiedBy>
  <cp:revision>2</cp:revision>
  <cp:lastPrinted>2002-10-22T18:52:00Z</cp:lastPrinted>
  <dcterms:created xsi:type="dcterms:W3CDTF">2023-08-29T15:23:00Z</dcterms:created>
  <dcterms:modified xsi:type="dcterms:W3CDTF">2023-08-29T15:23:00Z</dcterms:modified>
</cp:coreProperties>
</file>